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237" w:rsidRDefault="009A2237" w:rsidP="002B5AED">
      <w:pPr>
        <w:jc w:val="center"/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С ДНЕМ РОЖДЕНИЯ, ЛЮБИМОЕ МАЛАМИНО!</w:t>
      </w:r>
    </w:p>
    <w:p w:rsidR="009A2237" w:rsidRDefault="009A2237" w:rsidP="00CF00B3">
      <w:pPr>
        <w:spacing w:line="240" w:lineRule="auto"/>
        <w:ind w:firstLine="708"/>
        <w:jc w:val="both"/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31 октября 2018 года в с. Маламино  были проведены праздничные мероприятия, посвященные 118-летию села. В фойе СДК были  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представлены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выставки «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Край ты наш Кубанский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», «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75-лет освобождения Краснодарского края», подел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мастериц села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«Умелые ручки»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. На площадке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около дома культуры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детей проводились всевозможные развлекательные игры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На стадионе 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установлены батуты 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работали другие аттракционы 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A2237" w:rsidRDefault="009A2237" w:rsidP="00CF00B3">
      <w:pPr>
        <w:spacing w:line="240" w:lineRule="auto"/>
        <w:ind w:firstLine="708"/>
        <w:jc w:val="both"/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В 16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-00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начался праздник. От имени главы муниципального образования Успенский район Г.К. Бахилина  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выступил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его заместитель Е.И Тороп. Он поздравил всех присутствующих с праздником и вручил подарки.</w:t>
      </w:r>
    </w:p>
    <w:p w:rsidR="009A2237" w:rsidRDefault="009A2237" w:rsidP="00CF00B3">
      <w:pPr>
        <w:spacing w:line="240" w:lineRule="auto"/>
        <w:ind w:firstLine="708"/>
        <w:jc w:val="both"/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А.Н. Буланов, г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лава 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Маламинского сельского поселения, в своем выступлении  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пожелал всем односельчанам 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здоровья, мирного неба, счастья и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чтобы 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Маламинское </w:t>
      </w:r>
      <w:r w:rsidRPr="00CD1179"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>поселение расцветало день ото дня</w:t>
      </w: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! </w:t>
      </w:r>
    </w:p>
    <w:p w:rsidR="009A2237" w:rsidRDefault="009A2237" w:rsidP="00CF00B3">
      <w:pPr>
        <w:spacing w:line="240" w:lineRule="auto"/>
        <w:ind w:firstLine="708"/>
        <w:jc w:val="both"/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торжественной обстановке </w:t>
      </w:r>
      <w:r>
        <w:rPr>
          <w:rFonts w:ascii="Times New Roman" w:hAnsi="Times New Roman"/>
          <w:color w:val="000000"/>
          <w:sz w:val="28"/>
          <w:szCs w:val="28"/>
        </w:rPr>
        <w:t xml:space="preserve"> нашим односельчанам, которые своим трудом и вкладом в развитие родного села, еще раз доказали свою любовь к малой родине,</w:t>
      </w:r>
      <w:r w:rsidRPr="00CF00B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были вручены грамоты </w:t>
      </w:r>
      <w:r w:rsidRPr="00765FC7">
        <w:rPr>
          <w:rFonts w:ascii="Times New Roman" w:hAnsi="Times New Roman"/>
          <w:color w:val="000000"/>
          <w:sz w:val="28"/>
          <w:szCs w:val="28"/>
        </w:rPr>
        <w:t>и ценные подарки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A2237" w:rsidRDefault="009A2237" w:rsidP="00CF00B3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BFCFC"/>
        </w:rPr>
      </w:pPr>
      <w:r>
        <w:rPr>
          <w:rStyle w:val="msonormal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Присоединились к поздравлениям и гости - генеральный директор ООО «Кубань–Маламино» А.Д Хатуов и ИП К.А Кагеян. А подарком для жителей стал концерт </w:t>
      </w:r>
      <w:r>
        <w:rPr>
          <w:rFonts w:ascii="Times New Roman" w:hAnsi="Times New Roman"/>
          <w:color w:val="000000"/>
          <w:sz w:val="28"/>
          <w:szCs w:val="28"/>
        </w:rPr>
        <w:t>звезд</w:t>
      </w:r>
      <w:r w:rsidRPr="002E3E1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московской эстрады  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заслуженного артиста России, певца и композитора Владислава Агафонова; певца и композитора Сергея Ноябрьского; участника группы «На-На» Владимира Левкина. </w:t>
      </w:r>
    </w:p>
    <w:p w:rsidR="009A2237" w:rsidRDefault="009A2237" w:rsidP="00CF00B3">
      <w:pPr>
        <w:spacing w:line="240" w:lineRule="auto"/>
        <w:ind w:firstLine="708"/>
        <w:rPr>
          <w:rFonts w:ascii="Times New Roman" w:hAnsi="Times New Roman"/>
          <w:color w:val="000000"/>
          <w:sz w:val="28"/>
          <w:szCs w:val="28"/>
          <w:shd w:val="clear" w:color="auto" w:fill="FBFCFC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>Артисты порадовали</w:t>
      </w:r>
      <w:r w:rsidRPr="00C54972"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 xml:space="preserve"> зрител</w:t>
      </w:r>
      <w:r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>ей</w:t>
      </w:r>
      <w:r w:rsidRPr="00C54972"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>своей яркой музыкальной программой и оставили в душе каждого</w:t>
      </w:r>
      <w:r w:rsidRPr="00C54972"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 xml:space="preserve"> незабываемые впечатления и эмоции</w:t>
      </w:r>
      <w:r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>!</w:t>
      </w:r>
      <w:r w:rsidRPr="00C54972"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 xml:space="preserve">      </w:t>
      </w:r>
    </w:p>
    <w:p w:rsidR="009A2237" w:rsidRDefault="009A2237" w:rsidP="00CF00B3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BFCFC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>Мероприятие  закончилось</w:t>
      </w:r>
      <w:r w:rsidRPr="00A855B7"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>праздничным фейерверком.</w:t>
      </w:r>
    </w:p>
    <w:p w:rsidR="009A2237" w:rsidRDefault="009A2237" w:rsidP="00CF00B3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BFCFC"/>
        </w:rPr>
      </w:pPr>
    </w:p>
    <w:p w:rsidR="009A2237" w:rsidRDefault="009A2237" w:rsidP="00CF00B3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BFCFC"/>
        </w:rPr>
      </w:pPr>
    </w:p>
    <w:p w:rsidR="009A2237" w:rsidRDefault="009A2237" w:rsidP="00CD1179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BFCFC"/>
        </w:rPr>
      </w:pPr>
      <w:r w:rsidRPr="00E01625">
        <w:rPr>
          <w:rFonts w:ascii="Times New Roman" w:hAnsi="Times New Roman"/>
          <w:noProof/>
          <w:color w:val="000000"/>
          <w:sz w:val="28"/>
          <w:szCs w:val="28"/>
          <w:shd w:val="clear" w:color="auto" w:fill="FBFCFC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263.25pt;visibility:visible">
            <v:imagedata r:id="rId4" o:title=""/>
          </v:shape>
        </w:pict>
      </w:r>
    </w:p>
    <w:p w:rsidR="009A2237" w:rsidRDefault="009A2237" w:rsidP="00CD1179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BFCFC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BFCFC"/>
        </w:rPr>
        <w:t xml:space="preserve"> </w:t>
      </w:r>
      <w:r w:rsidRPr="00E01625">
        <w:rPr>
          <w:rFonts w:ascii="Times New Roman" w:hAnsi="Times New Roman"/>
          <w:noProof/>
          <w:color w:val="000000"/>
          <w:sz w:val="28"/>
          <w:szCs w:val="28"/>
          <w:shd w:val="clear" w:color="auto" w:fill="FBFCFC"/>
        </w:rPr>
        <w:pict>
          <v:shape id="Рисунок 1" o:spid="_x0000_i1026" type="#_x0000_t75" style="width:468pt;height:263.25pt;visibility:visible">
            <v:imagedata r:id="rId5" o:title=""/>
          </v:shape>
        </w:pict>
      </w:r>
    </w:p>
    <w:p w:rsidR="009A2237" w:rsidRDefault="009A2237" w:rsidP="00CD1179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162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pict>
          <v:shape id="Рисунок 3" o:spid="_x0000_i1027" type="#_x0000_t75" style="width:468pt;height:263.25pt;visibility:visible">
            <v:imagedata r:id="rId6" o:title=""/>
          </v:shape>
        </w:pict>
      </w:r>
    </w:p>
    <w:p w:rsidR="009A2237" w:rsidRDefault="009A2237" w:rsidP="00CD1179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162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pict>
          <v:shape id="Рисунок 5" o:spid="_x0000_i1028" type="#_x0000_t75" style="width:468pt;height:263.25pt;visibility:visible">
            <v:imagedata r:id="rId7" o:title=""/>
          </v:shape>
        </w:pict>
      </w:r>
    </w:p>
    <w:p w:rsidR="009A2237" w:rsidRPr="00C54972" w:rsidRDefault="009A2237" w:rsidP="00CD1179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0162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pict>
          <v:shape id="Рисунок 4" o:spid="_x0000_i1029" type="#_x0000_t75" style="width:468pt;height:263.25pt;visibility:visible">
            <v:imagedata r:id="rId8" o:title=""/>
          </v:shape>
        </w:pict>
      </w:r>
    </w:p>
    <w:sectPr w:rsidR="009A2237" w:rsidRPr="00C54972" w:rsidSect="00595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1179"/>
    <w:rsid w:val="000568FB"/>
    <w:rsid w:val="002B5AED"/>
    <w:rsid w:val="002E3E16"/>
    <w:rsid w:val="003D4907"/>
    <w:rsid w:val="00491826"/>
    <w:rsid w:val="00500D1F"/>
    <w:rsid w:val="0059585A"/>
    <w:rsid w:val="00765FC7"/>
    <w:rsid w:val="007B290C"/>
    <w:rsid w:val="008E6CB4"/>
    <w:rsid w:val="009A2237"/>
    <w:rsid w:val="00A855B7"/>
    <w:rsid w:val="00C54972"/>
    <w:rsid w:val="00CD1179"/>
    <w:rsid w:val="00CF00B3"/>
    <w:rsid w:val="00E01625"/>
    <w:rsid w:val="00E96BE0"/>
    <w:rsid w:val="00F26BBF"/>
    <w:rsid w:val="00F86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85A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sonormal0">
    <w:name w:val="msonormal"/>
    <w:basedOn w:val="DefaultParagraphFont"/>
    <w:uiPriority w:val="99"/>
    <w:rsid w:val="00CD117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91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1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96</TotalTime>
  <Pages>4</Pages>
  <Words>230</Words>
  <Characters>1314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dmt</dc:creator>
  <cp:keywords/>
  <dc:description/>
  <cp:lastModifiedBy>User</cp:lastModifiedBy>
  <cp:revision>5</cp:revision>
  <dcterms:created xsi:type="dcterms:W3CDTF">2018-11-01T13:17:00Z</dcterms:created>
  <dcterms:modified xsi:type="dcterms:W3CDTF">2018-11-01T15:24:00Z</dcterms:modified>
</cp:coreProperties>
</file>